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97D3A" w:rsidRPr="004659BD" w:rsidRDefault="00A97D3A" w:rsidP="00560223">
      <w:pPr>
        <w:spacing w:before="120" w:after="120"/>
        <w:ind w:hanging="180"/>
        <w:rPr>
          <w:lang w:val="vi-VN"/>
        </w:rPr>
      </w:pPr>
      <w:r>
        <w:t xml:space="preserve"> </w:t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A97D3A" w:rsidRPr="004659BD" w:rsidRDefault="00A97D3A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A97D3A" w:rsidRPr="004659BD" w:rsidRDefault="00A97D3A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6e-5mm;mso-wrap-distance-bottom:-6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4mm;mso-wrap-distance-top:-6e-5mm;mso-wrap-distance-right:3.17494mm;mso-wrap-distance-bottom:-6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A97D3A" w:rsidRDefault="00A97D3A" w:rsidP="004F0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left="-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left:0;text-align:left;flip:x;z-index:251658752;visibility:visible;mso-wrap-distance-top:-6e-5mm;mso-wrap-distance-bottom:-6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>
        <w:t xml:space="preserve">                                           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  tháng 08 năm 2016</w:t>
      </w:r>
    </w:p>
    <w:p w:rsidR="00A97D3A" w:rsidRPr="00882D20" w:rsidRDefault="00A97D3A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A97D3A" w:rsidRDefault="00A97D3A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08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09/2016</w:t>
      </w:r>
    </w:p>
    <w:p w:rsidR="00A97D3A" w:rsidRDefault="00A97D3A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A97D3A" w:rsidRPr="006E6257" w:rsidRDefault="00A97D3A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08</w:t>
      </w:r>
      <w:r w:rsidRPr="006E6257">
        <w:rPr>
          <w:rFonts w:ascii="Times New Roman" w:hAnsi="Times New Roman"/>
          <w:b/>
        </w:rPr>
        <w:t>/2016</w:t>
      </w:r>
    </w:p>
    <w:p w:rsidR="00A97D3A" w:rsidRPr="00B6689B" w:rsidRDefault="00A97D3A" w:rsidP="00EB1853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Phối hợp thanh tra rà soát, đối chiếu khối lượng giảng dạy của GV.</w:t>
      </w:r>
    </w:p>
    <w:p w:rsidR="00A97D3A" w:rsidRDefault="00A97D3A" w:rsidP="00EB1853">
      <w:pPr>
        <w:pStyle w:val="ListParagraph"/>
        <w:numPr>
          <w:ilvl w:val="0"/>
          <w:numId w:val="28"/>
        </w:numPr>
        <w:tabs>
          <w:tab w:val="left" w:pos="284"/>
        </w:tabs>
        <w:spacing w:line="276" w:lineRule="auto"/>
        <w:jc w:val="both"/>
      </w:pPr>
      <w:r>
        <w:t>Giáo viên nghỉ hè từ ngày 01/8/2016 đến 20/8/2016</w:t>
      </w:r>
    </w:p>
    <w:p w:rsidR="00A97D3A" w:rsidRDefault="00A97D3A" w:rsidP="00767D94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 xml:space="preserve">Phối hợp các khoa xếp thời khóa biểu học kỳ 1 năm học 2016-2017 </w:t>
      </w:r>
    </w:p>
    <w:p w:rsidR="00A97D3A" w:rsidRDefault="00A97D3A" w:rsidP="0069584E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 xml:space="preserve">Chuẩn bị phòng thực tập, thiết bị, … </w:t>
      </w:r>
    </w:p>
    <w:p w:rsidR="00A97D3A" w:rsidRDefault="00A97D3A" w:rsidP="0069584E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Làm dự trù vật tư thực tập HK1/16-17</w:t>
      </w:r>
    </w:p>
    <w:p w:rsidR="00A97D3A" w:rsidRDefault="00A97D3A" w:rsidP="00B24A50">
      <w:pPr>
        <w:pStyle w:val="ListParagraph"/>
        <w:spacing w:before="120" w:after="120" w:line="276" w:lineRule="auto"/>
        <w:ind w:left="0"/>
        <w:jc w:val="both"/>
      </w:pPr>
      <w:r>
        <w:t>-  Chuẩn bị hồ sơ lên lớp</w:t>
      </w:r>
    </w:p>
    <w:p w:rsidR="00A97D3A" w:rsidRPr="00B6689B" w:rsidRDefault="00A97D3A" w:rsidP="00E5755C">
      <w:pPr>
        <w:pStyle w:val="ListParagraph"/>
        <w:ind w:left="0"/>
        <w:rPr>
          <w:lang w:val="vi-VN"/>
        </w:rPr>
      </w:pPr>
      <w:r>
        <w:t>-  Nộp Bảng</w:t>
      </w:r>
      <w:r w:rsidRPr="00B6689B">
        <w:t xml:space="preserve"> đánh giá, chuẩn nghiệp vụ sư phạm giáo viên Trung cấp chuyên nghiệp</w:t>
      </w:r>
      <w:r>
        <w:t xml:space="preserve"> cho phòng Đào tạo- Tuyển sinh-GTVL</w:t>
      </w:r>
      <w:r w:rsidRPr="00B6689B">
        <w:t xml:space="preserve"> </w:t>
      </w:r>
      <w:r w:rsidRPr="00B6689B">
        <w:rPr>
          <w:b/>
          <w:spacing w:val="-6"/>
          <w:lang w:val="nl-NL"/>
        </w:rPr>
        <w:t xml:space="preserve"> </w:t>
      </w:r>
    </w:p>
    <w:p w:rsidR="00A97D3A" w:rsidRPr="00B6689B" w:rsidRDefault="00A97D3A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Giáo viên thực</w:t>
      </w:r>
      <w:r w:rsidRPr="00B6689B">
        <w:rPr>
          <w:lang w:val="vi-VN"/>
        </w:rPr>
        <w:t xml:space="preserve"> </w:t>
      </w:r>
      <w:r w:rsidRPr="00B6689B">
        <w:t>coi thi kỳ thi học kỳ 2 /2015-2016 ( kỳ</w:t>
      </w:r>
      <w:r>
        <w:t xml:space="preserve"> thi phụ</w:t>
      </w:r>
      <w:r w:rsidRPr="00B6689B">
        <w:t>);</w:t>
      </w:r>
    </w:p>
    <w:p w:rsidR="00A97D3A" w:rsidRPr="00B6689B" w:rsidRDefault="00A97D3A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 xml:space="preserve">GVCN, CVHT làm bảng rèn luyện các lớp nộp cho P. </w:t>
      </w:r>
      <w:r>
        <w:t>TTGD &amp; CTSV</w:t>
      </w:r>
      <w:r w:rsidRPr="00B6689B">
        <w:t>;</w:t>
      </w:r>
    </w:p>
    <w:p w:rsidR="00A97D3A" w:rsidRDefault="00A97D3A" w:rsidP="00970126">
      <w:pPr>
        <w:pStyle w:val="ListParagraph"/>
        <w:ind w:left="0"/>
        <w:jc w:val="both"/>
      </w:pPr>
      <w:r w:rsidRPr="00B6689B">
        <w:t xml:space="preserve">-  </w:t>
      </w:r>
      <w:r>
        <w:t xml:space="preserve">Hoàn thiện việc điều </w:t>
      </w:r>
      <w:r w:rsidRPr="00B6689B">
        <w:t>chỉnh chương trình khung các hệ của khoa CN Nhiệt –Lạnh.</w:t>
      </w:r>
    </w:p>
    <w:p w:rsidR="00A97D3A" w:rsidRPr="00B6689B" w:rsidRDefault="00A97D3A" w:rsidP="00EC5EEA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Khoa gửi thư mời các doanh nghiệp tham dự Hội thảo khoa học cấp trường: 28/8/2016.</w:t>
      </w:r>
    </w:p>
    <w:p w:rsidR="00A97D3A" w:rsidRPr="00B6689B" w:rsidRDefault="00A97D3A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 w:rsidRPr="00B6689B">
        <w:t xml:space="preserve">-  Các </w:t>
      </w:r>
      <w:r w:rsidRPr="00B6689B">
        <w:rPr>
          <w:lang w:val="vi-VN"/>
        </w:rPr>
        <w:t>công tác khác</w:t>
      </w:r>
      <w:r w:rsidRPr="00B6689B">
        <w:t xml:space="preserve"> theo lịch công tác của nhà trường</w:t>
      </w:r>
      <w:r>
        <w:t>…</w:t>
      </w:r>
      <w:r w:rsidRPr="00B6689B">
        <w:t>.</w:t>
      </w:r>
    </w:p>
    <w:p w:rsidR="00A97D3A" w:rsidRDefault="00A97D3A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  <w:rPr>
          <w:b/>
        </w:rPr>
      </w:pPr>
      <w:r w:rsidRPr="00BC1226">
        <w:rPr>
          <w:b/>
        </w:rPr>
        <w:t>II</w:t>
      </w:r>
      <w:r w:rsidRPr="006B0359">
        <w:rPr>
          <w:b/>
        </w:rPr>
        <w:t>. KẾ HOACH CÔNG TÁC THÁNG 8/2016</w:t>
      </w:r>
    </w:p>
    <w:p w:rsidR="00A97D3A" w:rsidRPr="004F00CC" w:rsidRDefault="00A97D3A" w:rsidP="004F00CC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trường.</w:t>
      </w:r>
    </w:p>
    <w:p w:rsidR="00A97D3A" w:rsidRPr="000A10E1" w:rsidRDefault="00A97D3A" w:rsidP="00E60047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 Xếp thời khóa biểu học kỳ 1 các khóa 16</w:t>
      </w:r>
    </w:p>
    <w:p w:rsidR="00A97D3A" w:rsidRPr="000A10E1" w:rsidRDefault="00A97D3A" w:rsidP="00E60047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 Lập kế hoạch dự giờ học kỳ 1</w:t>
      </w:r>
    </w:p>
    <w:p w:rsidR="00A97D3A" w:rsidRPr="00477F93" w:rsidRDefault="00A97D3A" w:rsidP="00E60047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 Chuẩn bị cho năm học mới</w:t>
      </w:r>
    </w:p>
    <w:tbl>
      <w:tblPr>
        <w:tblW w:w="9212" w:type="dxa"/>
        <w:tblInd w:w="468" w:type="dxa"/>
        <w:tblLook w:val="01E0"/>
      </w:tblPr>
      <w:tblGrid>
        <w:gridCol w:w="4372"/>
        <w:gridCol w:w="4840"/>
      </w:tblGrid>
      <w:tr w:rsidR="00A97D3A" w:rsidRPr="0064758D" w:rsidTr="003E5812">
        <w:trPr>
          <w:trHeight w:val="1818"/>
        </w:trPr>
        <w:tc>
          <w:tcPr>
            <w:tcW w:w="4372" w:type="dxa"/>
          </w:tcPr>
          <w:p w:rsidR="00A97D3A" w:rsidRPr="0064758D" w:rsidRDefault="00A97D3A" w:rsidP="003E581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97D3A" w:rsidRDefault="00A97D3A" w:rsidP="003E581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A97D3A" w:rsidRPr="0064758D" w:rsidRDefault="00A97D3A" w:rsidP="003E581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40" w:type="dxa"/>
          </w:tcPr>
          <w:p w:rsidR="00A97D3A" w:rsidRDefault="00A97D3A" w:rsidP="00222B0A">
            <w:pPr>
              <w:pStyle w:val="ListParagraph"/>
              <w:tabs>
                <w:tab w:val="left" w:pos="990"/>
              </w:tabs>
              <w:spacing w:before="120" w:after="120"/>
              <w:ind w:left="108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Phụ trách Khoa </w:t>
            </w:r>
          </w:p>
          <w:p w:rsidR="00A97D3A" w:rsidRDefault="00A97D3A" w:rsidP="003E5812">
            <w:pPr>
              <w:spacing w:line="360" w:lineRule="auto"/>
              <w:rPr>
                <w:sz w:val="26"/>
                <w:szCs w:val="26"/>
              </w:rPr>
            </w:pPr>
          </w:p>
          <w:p w:rsidR="00A97D3A" w:rsidRPr="0064758D" w:rsidRDefault="00A97D3A" w:rsidP="003E5812">
            <w:pPr>
              <w:spacing w:line="360" w:lineRule="auto"/>
              <w:rPr>
                <w:sz w:val="26"/>
                <w:szCs w:val="26"/>
              </w:rPr>
            </w:pPr>
          </w:p>
          <w:p w:rsidR="00A97D3A" w:rsidRDefault="00A97D3A" w:rsidP="00222B0A">
            <w:pPr>
              <w:pStyle w:val="ListParagraph"/>
              <w:tabs>
                <w:tab w:val="left" w:pos="810"/>
                <w:tab w:val="left" w:pos="900"/>
              </w:tabs>
              <w:spacing w:before="120" w:after="120" w:line="276" w:lineRule="auto"/>
              <w:ind w:left="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Đinh Đồng Hiệp </w:t>
            </w:r>
          </w:p>
          <w:p w:rsidR="00A97D3A" w:rsidRPr="0064758D" w:rsidRDefault="00A97D3A" w:rsidP="003E581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A97D3A" w:rsidRPr="0064758D" w:rsidRDefault="00A97D3A" w:rsidP="003E581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A97D3A" w:rsidRDefault="00A97D3A" w:rsidP="00222B0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:rsidR="00A97D3A" w:rsidRDefault="00A97D3A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A97D3A" w:rsidRDefault="00A97D3A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A97D3A" w:rsidSect="00AD4FB9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D3A" w:rsidRDefault="00A97D3A" w:rsidP="002A3ED1">
      <w:r>
        <w:separator/>
      </w:r>
    </w:p>
  </w:endnote>
  <w:endnote w:type="continuationSeparator" w:id="0">
    <w:p w:rsidR="00A97D3A" w:rsidRDefault="00A97D3A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D3A" w:rsidRDefault="00A97D3A" w:rsidP="002A3ED1">
      <w:r>
        <w:separator/>
      </w:r>
    </w:p>
  </w:footnote>
  <w:footnote w:type="continuationSeparator" w:id="0">
    <w:p w:rsidR="00A97D3A" w:rsidRDefault="00A97D3A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172C0"/>
    <w:rsid w:val="000243D9"/>
    <w:rsid w:val="00026EE9"/>
    <w:rsid w:val="00052136"/>
    <w:rsid w:val="000524AD"/>
    <w:rsid w:val="00052992"/>
    <w:rsid w:val="00053479"/>
    <w:rsid w:val="00055154"/>
    <w:rsid w:val="0006031C"/>
    <w:rsid w:val="000637B0"/>
    <w:rsid w:val="0007601C"/>
    <w:rsid w:val="000764A7"/>
    <w:rsid w:val="000827FC"/>
    <w:rsid w:val="000850FF"/>
    <w:rsid w:val="0008748D"/>
    <w:rsid w:val="00087A63"/>
    <w:rsid w:val="00090F3A"/>
    <w:rsid w:val="0009650C"/>
    <w:rsid w:val="00097B67"/>
    <w:rsid w:val="000A04DA"/>
    <w:rsid w:val="000A0E2D"/>
    <w:rsid w:val="000A0F52"/>
    <w:rsid w:val="000A10E1"/>
    <w:rsid w:val="000A2D7A"/>
    <w:rsid w:val="000A4800"/>
    <w:rsid w:val="000A53DC"/>
    <w:rsid w:val="000A5E87"/>
    <w:rsid w:val="000B0D2E"/>
    <w:rsid w:val="000B1D5C"/>
    <w:rsid w:val="000C1D36"/>
    <w:rsid w:val="000C7A38"/>
    <w:rsid w:val="000E18D9"/>
    <w:rsid w:val="000E391A"/>
    <w:rsid w:val="000E4C38"/>
    <w:rsid w:val="000F1C92"/>
    <w:rsid w:val="000F3C50"/>
    <w:rsid w:val="000F5F0C"/>
    <w:rsid w:val="000F6165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284B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40A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08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0D8D"/>
    <w:rsid w:val="00201AE5"/>
    <w:rsid w:val="002032C0"/>
    <w:rsid w:val="00210643"/>
    <w:rsid w:val="00213878"/>
    <w:rsid w:val="002152CE"/>
    <w:rsid w:val="0021724A"/>
    <w:rsid w:val="00220B1B"/>
    <w:rsid w:val="00222131"/>
    <w:rsid w:val="00222B0A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2DA6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D5AEA"/>
    <w:rsid w:val="002E0734"/>
    <w:rsid w:val="002E3455"/>
    <w:rsid w:val="002E667E"/>
    <w:rsid w:val="002F21A1"/>
    <w:rsid w:val="002F22A2"/>
    <w:rsid w:val="002F2F9E"/>
    <w:rsid w:val="002F3E93"/>
    <w:rsid w:val="002F56C5"/>
    <w:rsid w:val="002F57E7"/>
    <w:rsid w:val="002F5CE5"/>
    <w:rsid w:val="003017E4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5701C"/>
    <w:rsid w:val="00360CEE"/>
    <w:rsid w:val="003646ED"/>
    <w:rsid w:val="00365E52"/>
    <w:rsid w:val="0036639E"/>
    <w:rsid w:val="00367AF5"/>
    <w:rsid w:val="003775FC"/>
    <w:rsid w:val="00377A03"/>
    <w:rsid w:val="003812B0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4EFF"/>
    <w:rsid w:val="003C6434"/>
    <w:rsid w:val="003D486C"/>
    <w:rsid w:val="003D720A"/>
    <w:rsid w:val="003E1BB1"/>
    <w:rsid w:val="003E4BB0"/>
    <w:rsid w:val="003E5812"/>
    <w:rsid w:val="00403E54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3AA8"/>
    <w:rsid w:val="00476319"/>
    <w:rsid w:val="00477562"/>
    <w:rsid w:val="00477F93"/>
    <w:rsid w:val="00481A8C"/>
    <w:rsid w:val="004860D9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C63FD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0CC"/>
    <w:rsid w:val="004F0F3E"/>
    <w:rsid w:val="004F23A9"/>
    <w:rsid w:val="004F25F6"/>
    <w:rsid w:val="004F77EE"/>
    <w:rsid w:val="005033B5"/>
    <w:rsid w:val="0051063F"/>
    <w:rsid w:val="005137DD"/>
    <w:rsid w:val="00515D13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2BD6"/>
    <w:rsid w:val="0057379B"/>
    <w:rsid w:val="00573F20"/>
    <w:rsid w:val="00575FB4"/>
    <w:rsid w:val="005849E7"/>
    <w:rsid w:val="00586FBE"/>
    <w:rsid w:val="00590CDF"/>
    <w:rsid w:val="00595E0B"/>
    <w:rsid w:val="005A1383"/>
    <w:rsid w:val="005A5F5C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066"/>
    <w:rsid w:val="00644452"/>
    <w:rsid w:val="006456CF"/>
    <w:rsid w:val="006462D4"/>
    <w:rsid w:val="00646AC7"/>
    <w:rsid w:val="0064721E"/>
    <w:rsid w:val="0064758D"/>
    <w:rsid w:val="006523B6"/>
    <w:rsid w:val="00653D33"/>
    <w:rsid w:val="00653EEB"/>
    <w:rsid w:val="00654C3C"/>
    <w:rsid w:val="0065609D"/>
    <w:rsid w:val="00660A50"/>
    <w:rsid w:val="0066261C"/>
    <w:rsid w:val="00663A1A"/>
    <w:rsid w:val="0066431C"/>
    <w:rsid w:val="006643F1"/>
    <w:rsid w:val="0067163E"/>
    <w:rsid w:val="0067497F"/>
    <w:rsid w:val="006774BD"/>
    <w:rsid w:val="006829B4"/>
    <w:rsid w:val="00683E95"/>
    <w:rsid w:val="006844CF"/>
    <w:rsid w:val="006901ED"/>
    <w:rsid w:val="0069211B"/>
    <w:rsid w:val="00693056"/>
    <w:rsid w:val="0069379A"/>
    <w:rsid w:val="0069584E"/>
    <w:rsid w:val="00697C63"/>
    <w:rsid w:val="006A01EA"/>
    <w:rsid w:val="006A1743"/>
    <w:rsid w:val="006A1B65"/>
    <w:rsid w:val="006A1D5E"/>
    <w:rsid w:val="006A388B"/>
    <w:rsid w:val="006A7259"/>
    <w:rsid w:val="006B0359"/>
    <w:rsid w:val="006B2697"/>
    <w:rsid w:val="006B7372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27AA4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67D94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4FAE"/>
    <w:rsid w:val="00866832"/>
    <w:rsid w:val="00866BA1"/>
    <w:rsid w:val="0087505C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D7195"/>
    <w:rsid w:val="008E5333"/>
    <w:rsid w:val="008E629C"/>
    <w:rsid w:val="008E75B8"/>
    <w:rsid w:val="008F3E7F"/>
    <w:rsid w:val="008F5276"/>
    <w:rsid w:val="008F5AE2"/>
    <w:rsid w:val="008F7678"/>
    <w:rsid w:val="008F7FBA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37F82"/>
    <w:rsid w:val="00940099"/>
    <w:rsid w:val="00943F05"/>
    <w:rsid w:val="00946A94"/>
    <w:rsid w:val="009510D0"/>
    <w:rsid w:val="00952732"/>
    <w:rsid w:val="00961382"/>
    <w:rsid w:val="009639CC"/>
    <w:rsid w:val="00965A01"/>
    <w:rsid w:val="00966B74"/>
    <w:rsid w:val="0096749E"/>
    <w:rsid w:val="00970126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B2838"/>
    <w:rsid w:val="009B61CE"/>
    <w:rsid w:val="009C520E"/>
    <w:rsid w:val="009C62A5"/>
    <w:rsid w:val="009D27E0"/>
    <w:rsid w:val="009D361A"/>
    <w:rsid w:val="009D3DF0"/>
    <w:rsid w:val="009D7ADC"/>
    <w:rsid w:val="009E007E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36FC1"/>
    <w:rsid w:val="00A41592"/>
    <w:rsid w:val="00A44DB7"/>
    <w:rsid w:val="00A47A43"/>
    <w:rsid w:val="00A47BB9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97D3A"/>
    <w:rsid w:val="00AA1B05"/>
    <w:rsid w:val="00AA376F"/>
    <w:rsid w:val="00AA551D"/>
    <w:rsid w:val="00AB5146"/>
    <w:rsid w:val="00AC0C4D"/>
    <w:rsid w:val="00AC1D40"/>
    <w:rsid w:val="00AC3D7A"/>
    <w:rsid w:val="00AD16D2"/>
    <w:rsid w:val="00AD24B5"/>
    <w:rsid w:val="00AD2671"/>
    <w:rsid w:val="00AD3612"/>
    <w:rsid w:val="00AD4FB9"/>
    <w:rsid w:val="00AE22EB"/>
    <w:rsid w:val="00AF53A3"/>
    <w:rsid w:val="00AF6653"/>
    <w:rsid w:val="00B0125F"/>
    <w:rsid w:val="00B016A3"/>
    <w:rsid w:val="00B01E4B"/>
    <w:rsid w:val="00B07FDF"/>
    <w:rsid w:val="00B11708"/>
    <w:rsid w:val="00B20DDF"/>
    <w:rsid w:val="00B23D5A"/>
    <w:rsid w:val="00B24A50"/>
    <w:rsid w:val="00B267B2"/>
    <w:rsid w:val="00B342A2"/>
    <w:rsid w:val="00B3494D"/>
    <w:rsid w:val="00B34996"/>
    <w:rsid w:val="00B34A25"/>
    <w:rsid w:val="00B368F2"/>
    <w:rsid w:val="00B370BB"/>
    <w:rsid w:val="00B4060D"/>
    <w:rsid w:val="00B4093F"/>
    <w:rsid w:val="00B41642"/>
    <w:rsid w:val="00B5696B"/>
    <w:rsid w:val="00B6671E"/>
    <w:rsid w:val="00B6689B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A6B"/>
    <w:rsid w:val="00BB4C9A"/>
    <w:rsid w:val="00BC1226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4028"/>
    <w:rsid w:val="00C36866"/>
    <w:rsid w:val="00C374C2"/>
    <w:rsid w:val="00C41260"/>
    <w:rsid w:val="00C4298E"/>
    <w:rsid w:val="00C42D48"/>
    <w:rsid w:val="00C44788"/>
    <w:rsid w:val="00C44B6C"/>
    <w:rsid w:val="00C458C9"/>
    <w:rsid w:val="00C46471"/>
    <w:rsid w:val="00C466FB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4CDA"/>
    <w:rsid w:val="00C856DA"/>
    <w:rsid w:val="00C857E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CD5E3D"/>
    <w:rsid w:val="00D00D99"/>
    <w:rsid w:val="00D02810"/>
    <w:rsid w:val="00D0331E"/>
    <w:rsid w:val="00D04B20"/>
    <w:rsid w:val="00D054C1"/>
    <w:rsid w:val="00D1255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525B5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0246"/>
    <w:rsid w:val="00D92677"/>
    <w:rsid w:val="00D92E06"/>
    <w:rsid w:val="00D97111"/>
    <w:rsid w:val="00DA6F98"/>
    <w:rsid w:val="00DA7451"/>
    <w:rsid w:val="00DB31E3"/>
    <w:rsid w:val="00DB694C"/>
    <w:rsid w:val="00DC090D"/>
    <w:rsid w:val="00DC3DF7"/>
    <w:rsid w:val="00DC4A2C"/>
    <w:rsid w:val="00DC7A0F"/>
    <w:rsid w:val="00DD0D83"/>
    <w:rsid w:val="00DD2062"/>
    <w:rsid w:val="00DD24E2"/>
    <w:rsid w:val="00DD70CB"/>
    <w:rsid w:val="00DE0789"/>
    <w:rsid w:val="00DE1024"/>
    <w:rsid w:val="00DE12E9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6D91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426C7"/>
    <w:rsid w:val="00E46E74"/>
    <w:rsid w:val="00E52EA9"/>
    <w:rsid w:val="00E536EE"/>
    <w:rsid w:val="00E53D64"/>
    <w:rsid w:val="00E54322"/>
    <w:rsid w:val="00E57455"/>
    <w:rsid w:val="00E5755C"/>
    <w:rsid w:val="00E60047"/>
    <w:rsid w:val="00E614FC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6A30"/>
    <w:rsid w:val="00E77685"/>
    <w:rsid w:val="00E81620"/>
    <w:rsid w:val="00E827CE"/>
    <w:rsid w:val="00E8617D"/>
    <w:rsid w:val="00E86D1C"/>
    <w:rsid w:val="00E928F5"/>
    <w:rsid w:val="00E979F7"/>
    <w:rsid w:val="00EA1BD1"/>
    <w:rsid w:val="00EA30A7"/>
    <w:rsid w:val="00EA4233"/>
    <w:rsid w:val="00EB1853"/>
    <w:rsid w:val="00EB1C5A"/>
    <w:rsid w:val="00EB3661"/>
    <w:rsid w:val="00EB4B73"/>
    <w:rsid w:val="00EB79B9"/>
    <w:rsid w:val="00EB7DF9"/>
    <w:rsid w:val="00EC1BFF"/>
    <w:rsid w:val="00EC42DE"/>
    <w:rsid w:val="00EC5EEA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4B55"/>
    <w:rsid w:val="00EE779A"/>
    <w:rsid w:val="00EF13B2"/>
    <w:rsid w:val="00EF4FD6"/>
    <w:rsid w:val="00F00216"/>
    <w:rsid w:val="00F00587"/>
    <w:rsid w:val="00F075AF"/>
    <w:rsid w:val="00F07F66"/>
    <w:rsid w:val="00F14553"/>
    <w:rsid w:val="00F14BB5"/>
    <w:rsid w:val="00F1783F"/>
    <w:rsid w:val="00F23FC7"/>
    <w:rsid w:val="00F27E9F"/>
    <w:rsid w:val="00F30932"/>
    <w:rsid w:val="00F3154D"/>
    <w:rsid w:val="00F31D70"/>
    <w:rsid w:val="00F3503D"/>
    <w:rsid w:val="00F40B39"/>
    <w:rsid w:val="00F41855"/>
    <w:rsid w:val="00F41F2E"/>
    <w:rsid w:val="00F4512E"/>
    <w:rsid w:val="00F4668B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778F7"/>
    <w:rsid w:val="00F77BFF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4997"/>
    <w:rsid w:val="00F9650A"/>
    <w:rsid w:val="00FA0DCD"/>
    <w:rsid w:val="00FA5D3B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02B3"/>
    <w:rsid w:val="00FE36BA"/>
    <w:rsid w:val="00FF0BD3"/>
    <w:rsid w:val="00FF4B57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65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229</Words>
  <Characters>1311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2016-08-24T08:15:00Z</cp:lastPrinted>
  <dcterms:created xsi:type="dcterms:W3CDTF">2016-08-24T08:18:00Z</dcterms:created>
  <dcterms:modified xsi:type="dcterms:W3CDTF">2016-08-24T08:18:00Z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